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99"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2313"/>
        <w:gridCol w:w="424"/>
        <w:gridCol w:w="3305"/>
        <w:gridCol w:w="3306"/>
      </w:tblGrid>
      <w:tr w:rsidR="00E77B5E" w:rsidRPr="00AE68A8" w14:paraId="5FF3A6C8" w14:textId="77777777" w:rsidTr="00E77B5E">
        <w:trPr>
          <w:trHeight w:val="2112"/>
        </w:trPr>
        <w:tc>
          <w:tcPr>
            <w:tcW w:w="3659" w:type="dxa"/>
            <w:gridSpan w:val="3"/>
            <w:vMerge w:val="restart"/>
            <w:tcBorders>
              <w:bottom w:val="nil"/>
            </w:tcBorders>
            <w:tcMar>
              <w:left w:w="0" w:type="dxa"/>
              <w:right w:w="0" w:type="dxa"/>
            </w:tcMar>
          </w:tcPr>
          <w:p w14:paraId="42724388" w14:textId="61D3A069" w:rsidR="00E77B5E" w:rsidRPr="00AE68A8" w:rsidRDefault="00E00EB8" w:rsidP="00AE68A8">
            <w:r>
              <w:rPr>
                <w:noProof/>
              </w:rPr>
              <w:drawing>
                <wp:inline distT="0" distB="0" distL="0" distR="0" wp14:anchorId="3C4B7B36" wp14:editId="6F07F8BF">
                  <wp:extent cx="1504950" cy="2006960"/>
                  <wp:effectExtent l="0" t="0" r="0" b="0"/>
                  <wp:docPr id="5" name="Picture 5" descr="A picture containing ground, person,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378.JPG"/>
                          <pic:cNvPicPr/>
                        </pic:nvPicPr>
                        <pic:blipFill>
                          <a:blip r:embed="rId11"/>
                          <a:stretch>
                            <a:fillRect/>
                          </a:stretch>
                        </pic:blipFill>
                        <pic:spPr>
                          <a:xfrm>
                            <a:off x="0" y="0"/>
                            <a:ext cx="1532274" cy="2043399"/>
                          </a:xfrm>
                          <a:prstGeom prst="rect">
                            <a:avLst/>
                          </a:prstGeom>
                        </pic:spPr>
                      </pic:pic>
                    </a:graphicData>
                  </a:graphic>
                </wp:inline>
              </w:drawing>
            </w:r>
          </w:p>
        </w:tc>
        <w:tc>
          <w:tcPr>
            <w:tcW w:w="423" w:type="dxa"/>
            <w:vMerge w:val="restart"/>
            <w:tcBorders>
              <w:bottom w:val="nil"/>
            </w:tcBorders>
          </w:tcPr>
          <w:p w14:paraId="3495A055" w14:textId="77777777" w:rsidR="00E77B5E" w:rsidRPr="00AE68A8" w:rsidRDefault="00E77B5E" w:rsidP="00AE68A8"/>
        </w:tc>
        <w:tc>
          <w:tcPr>
            <w:tcW w:w="6601" w:type="dxa"/>
            <w:gridSpan w:val="2"/>
            <w:tcBorders>
              <w:bottom w:val="nil"/>
            </w:tcBorders>
          </w:tcPr>
          <w:p w14:paraId="7DF13645" w14:textId="77777777" w:rsidR="00E77B5E" w:rsidRDefault="000D2C57" w:rsidP="00AE68A8">
            <w:pPr>
              <w:pStyle w:val="Title"/>
            </w:pPr>
            <w:r>
              <w:t>Where Are They Now?</w:t>
            </w:r>
          </w:p>
          <w:p w14:paraId="6B34B43E" w14:textId="7A6745CC" w:rsidR="000D2C57" w:rsidRPr="000D2C57" w:rsidRDefault="000D2C57" w:rsidP="000D2C57">
            <w:r>
              <w:t xml:space="preserve">A look into former High Road School of Hartford High School student, Demar Porter’s, life after </w:t>
            </w:r>
            <w:r w:rsidR="00E00EB8">
              <w:t>High Road</w:t>
            </w:r>
            <w:r>
              <w:t>.</w:t>
            </w:r>
          </w:p>
        </w:tc>
      </w:tr>
      <w:tr w:rsidR="00E77B5E" w:rsidRPr="00AE68A8" w14:paraId="6EB1510C" w14:textId="77777777" w:rsidTr="00E77B5E">
        <w:trPr>
          <w:trHeight w:val="884"/>
        </w:trPr>
        <w:tc>
          <w:tcPr>
            <w:tcW w:w="3659" w:type="dxa"/>
            <w:gridSpan w:val="3"/>
            <w:vMerge/>
          </w:tcPr>
          <w:p w14:paraId="21523507" w14:textId="77777777" w:rsidR="00E77B5E" w:rsidRPr="00AE68A8" w:rsidRDefault="00E77B5E" w:rsidP="00AE68A8"/>
        </w:tc>
        <w:tc>
          <w:tcPr>
            <w:tcW w:w="423" w:type="dxa"/>
            <w:vMerge/>
          </w:tcPr>
          <w:p w14:paraId="69C9165F" w14:textId="77777777" w:rsidR="00E77B5E" w:rsidRPr="00AE68A8" w:rsidRDefault="00E77B5E" w:rsidP="00AE68A8"/>
        </w:tc>
        <w:tc>
          <w:tcPr>
            <w:tcW w:w="3300" w:type="dxa"/>
            <w:vAlign w:val="bottom"/>
          </w:tcPr>
          <w:p w14:paraId="5906EAF1" w14:textId="07F5B497" w:rsidR="00E77B5E" w:rsidRPr="000D2C57" w:rsidRDefault="000D2C57" w:rsidP="009B591F">
            <w:pPr>
              <w:pStyle w:val="Contact"/>
              <w:rPr>
                <w:b/>
                <w:bCs/>
                <w:sz w:val="40"/>
                <w:szCs w:val="40"/>
              </w:rPr>
            </w:pPr>
            <w:r w:rsidRPr="000D2C57">
              <w:rPr>
                <w:b/>
                <w:bCs/>
                <w:sz w:val="40"/>
                <w:szCs w:val="40"/>
              </w:rPr>
              <w:t>Demar Porter</w:t>
            </w:r>
          </w:p>
        </w:tc>
        <w:tc>
          <w:tcPr>
            <w:tcW w:w="3301" w:type="dxa"/>
            <w:vAlign w:val="bottom"/>
          </w:tcPr>
          <w:p w14:paraId="5AFB1DC1" w14:textId="7028AEF7" w:rsidR="00E77B5E" w:rsidRPr="000D2C57" w:rsidRDefault="000D2C57" w:rsidP="009B591F">
            <w:pPr>
              <w:pStyle w:val="Contact"/>
              <w:rPr>
                <w:b/>
                <w:bCs/>
                <w:sz w:val="36"/>
                <w:szCs w:val="36"/>
              </w:rPr>
            </w:pPr>
            <w:r w:rsidRPr="000D2C57">
              <w:rPr>
                <w:b/>
                <w:bCs/>
                <w:sz w:val="36"/>
                <w:szCs w:val="36"/>
              </w:rPr>
              <w:t>Owner:  Two Brother’s Electronics</w:t>
            </w:r>
          </w:p>
        </w:tc>
      </w:tr>
      <w:tr w:rsidR="00E77B5E" w:rsidRPr="00AE68A8" w14:paraId="4551EE87" w14:textId="77777777" w:rsidTr="00E77B5E">
        <w:trPr>
          <w:trHeight w:val="705"/>
        </w:trPr>
        <w:tc>
          <w:tcPr>
            <w:tcW w:w="3659" w:type="dxa"/>
            <w:gridSpan w:val="3"/>
            <w:vMerge/>
          </w:tcPr>
          <w:p w14:paraId="237F34B2" w14:textId="77777777" w:rsidR="00E77B5E" w:rsidRPr="00AE68A8" w:rsidRDefault="00E77B5E" w:rsidP="00AE68A8"/>
        </w:tc>
        <w:tc>
          <w:tcPr>
            <w:tcW w:w="423" w:type="dxa"/>
            <w:vMerge/>
          </w:tcPr>
          <w:p w14:paraId="6215438A" w14:textId="77777777" w:rsidR="00E77B5E" w:rsidRPr="00AE68A8" w:rsidRDefault="00E77B5E" w:rsidP="00AE68A8"/>
        </w:tc>
        <w:tc>
          <w:tcPr>
            <w:tcW w:w="6601" w:type="dxa"/>
            <w:gridSpan w:val="2"/>
            <w:vMerge w:val="restart"/>
          </w:tcPr>
          <w:p w14:paraId="49FE07A4" w14:textId="77777777" w:rsidR="00E77B5E" w:rsidRDefault="00E77B5E" w:rsidP="00AE68A8"/>
          <w:p w14:paraId="748DF1DD" w14:textId="20A8D331" w:rsidR="000D2C57" w:rsidRDefault="000D2C57" w:rsidP="00AE68A8">
            <w:r>
              <w:t xml:space="preserve">       Since attending High Road School of Hartford High School, Demar Porter has accomplished a lot.  Demar is the owner of his own business, Two Brother’s Electronics in which he repairs laptops and electronic devices out of Hartford, CT.  In order to open his own business, after leaving High Road School of Hartford High School, Demar received his High School Diploma.  He then attended the Job Corps, where he was the first person to graduate within 7 months and attained his Certification as a Computer Technician.  Demar credits his ability to focus on his work as to the reason why he was able to complete his program in record time.</w:t>
            </w:r>
          </w:p>
          <w:p w14:paraId="6894432A" w14:textId="759457B8" w:rsidR="000D2C57" w:rsidRDefault="000D2C57" w:rsidP="00AE68A8">
            <w:r>
              <w:t xml:space="preserve">       Staff who took the time to understand Demar and never gave up on him, some of those staff like Ms. Ronda Russo who he still speaks with today, are one of the things Demar remembers the most about High Road School.  A</w:t>
            </w:r>
            <w:r w:rsidR="00E00EB8">
              <w:t>s</w:t>
            </w:r>
            <w:r>
              <w:t xml:space="preserve"> students would tell you today, being on Blue Level was something Demar was proud to earn and gain the privileges of while attending our schools.  </w:t>
            </w:r>
            <w:r w:rsidR="00E00EB8">
              <w:t xml:space="preserve">A special memory for Demar was being able to pass out lunches around the school with staff member as this was a </w:t>
            </w:r>
            <w:proofErr w:type="gramStart"/>
            <w:r w:rsidR="00E00EB8">
              <w:t>task</w:t>
            </w:r>
            <w:proofErr w:type="gramEnd"/>
            <w:r w:rsidR="00E00EB8">
              <w:t xml:space="preserve"> he had to earn to be able to assist with.  He commends High Road school for helping him to learn emotional regulation skills, to ask for help when you need it and to be on time!</w:t>
            </w:r>
          </w:p>
          <w:p w14:paraId="4360662E" w14:textId="796442C8" w:rsidR="00E00EB8" w:rsidRDefault="00E00EB8" w:rsidP="00AE68A8">
            <w:r>
              <w:t xml:space="preserve">       When tasked with providing some words of advice for current students, Demar had several.  “Staff are there to help you and they want to see you do better so take the lesson they are trying </w:t>
            </w:r>
            <w:proofErr w:type="spellStart"/>
            <w:r>
              <w:t>ot</w:t>
            </w:r>
            <w:proofErr w:type="spellEnd"/>
            <w:r>
              <w:t xml:space="preserve"> give you”.  He also mentioned that if you “try to do your best, you will be successful”.  Demar finished by saying “Put your best foot forward”. </w:t>
            </w:r>
          </w:p>
          <w:p w14:paraId="7A5C6314" w14:textId="0FF19699" w:rsidR="000D2C57" w:rsidRPr="00AE68A8" w:rsidRDefault="000D2C57" w:rsidP="00AE68A8">
            <w:r>
              <w:t xml:space="preserve">       </w:t>
            </w:r>
          </w:p>
        </w:tc>
      </w:tr>
      <w:tr w:rsidR="00E77B5E" w:rsidRPr="00AE68A8" w14:paraId="45166562" w14:textId="77777777" w:rsidTr="00E77B5E">
        <w:trPr>
          <w:trHeight w:val="1164"/>
        </w:trPr>
        <w:tc>
          <w:tcPr>
            <w:tcW w:w="719" w:type="dxa"/>
          </w:tcPr>
          <w:p w14:paraId="7338790C" w14:textId="77777777" w:rsidR="00E77B5E" w:rsidRPr="00AE68A8" w:rsidRDefault="00E77B5E" w:rsidP="00AE68A8"/>
        </w:tc>
        <w:tc>
          <w:tcPr>
            <w:tcW w:w="2940" w:type="dxa"/>
            <w:gridSpan w:val="2"/>
          </w:tcPr>
          <w:p w14:paraId="5888B08D" w14:textId="26882C67" w:rsidR="00E77B5E" w:rsidRPr="00AE68A8" w:rsidRDefault="00E77B5E" w:rsidP="00AE68A8"/>
        </w:tc>
        <w:tc>
          <w:tcPr>
            <w:tcW w:w="423" w:type="dxa"/>
            <w:vMerge/>
          </w:tcPr>
          <w:p w14:paraId="0EEA0058" w14:textId="77777777" w:rsidR="00E77B5E" w:rsidRPr="00AE68A8" w:rsidRDefault="00E77B5E" w:rsidP="00AE68A8"/>
        </w:tc>
        <w:tc>
          <w:tcPr>
            <w:tcW w:w="6601" w:type="dxa"/>
            <w:gridSpan w:val="2"/>
            <w:vMerge/>
          </w:tcPr>
          <w:p w14:paraId="421BF1C2" w14:textId="77777777" w:rsidR="00E77B5E" w:rsidRPr="00AE68A8" w:rsidRDefault="00E77B5E" w:rsidP="00AE68A8"/>
        </w:tc>
      </w:tr>
      <w:tr w:rsidR="00E77B5E" w:rsidRPr="00AE68A8" w14:paraId="176E7282" w14:textId="77777777" w:rsidTr="00E77B5E">
        <w:trPr>
          <w:trHeight w:val="543"/>
        </w:trPr>
        <w:tc>
          <w:tcPr>
            <w:tcW w:w="719" w:type="dxa"/>
          </w:tcPr>
          <w:p w14:paraId="073C4C81" w14:textId="77777777" w:rsidR="00E77B5E" w:rsidRPr="00AE68A8" w:rsidRDefault="00E77B5E" w:rsidP="00CC1E8B">
            <w:pPr>
              <w:pStyle w:val="Contact"/>
              <w:rPr>
                <w:noProof/>
              </w:rPr>
            </w:pPr>
          </w:p>
        </w:tc>
        <w:tc>
          <w:tcPr>
            <w:tcW w:w="630" w:type="dxa"/>
            <w:tcMar>
              <w:left w:w="0" w:type="dxa"/>
              <w:right w:w="0" w:type="dxa"/>
            </w:tcMar>
            <w:vAlign w:val="center"/>
          </w:tcPr>
          <w:p w14:paraId="2F4F938E" w14:textId="77777777" w:rsidR="00E77B5E" w:rsidRPr="00AE68A8" w:rsidRDefault="00E77B5E" w:rsidP="00CC1E8B">
            <w:pPr>
              <w:pStyle w:val="Contact"/>
            </w:pPr>
            <w:r w:rsidRPr="00AE68A8">
              <w:rPr>
                <w:noProof/>
              </w:rPr>
              <mc:AlternateContent>
                <mc:Choice Requires="wpg">
                  <w:drawing>
                    <wp:inline distT="0" distB="0" distL="0" distR="0" wp14:anchorId="76AE004D" wp14:editId="0C4E8323">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4E10FB6"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310" w:type="dxa"/>
            <w:vAlign w:val="center"/>
          </w:tcPr>
          <w:p w14:paraId="19FD28AD" w14:textId="7442FDC0" w:rsidR="00E77B5E" w:rsidRPr="00AE68A8" w:rsidRDefault="000D2C57" w:rsidP="00AE68A8">
            <w:pPr>
              <w:pStyle w:val="Information"/>
            </w:pPr>
            <w:r>
              <w:t>Certified Computer Technician</w:t>
            </w:r>
          </w:p>
        </w:tc>
        <w:tc>
          <w:tcPr>
            <w:tcW w:w="423" w:type="dxa"/>
            <w:vMerge/>
          </w:tcPr>
          <w:p w14:paraId="200E3BE2" w14:textId="77777777" w:rsidR="00E77B5E" w:rsidRPr="00AE68A8" w:rsidRDefault="00E77B5E" w:rsidP="00AE68A8"/>
        </w:tc>
        <w:tc>
          <w:tcPr>
            <w:tcW w:w="6601" w:type="dxa"/>
            <w:gridSpan w:val="2"/>
            <w:vMerge/>
          </w:tcPr>
          <w:p w14:paraId="5D1C0812" w14:textId="77777777" w:rsidR="00E77B5E" w:rsidRPr="00AE68A8" w:rsidRDefault="00E77B5E" w:rsidP="00AE68A8"/>
        </w:tc>
      </w:tr>
      <w:tr w:rsidR="00E77B5E" w:rsidRPr="00AE68A8" w14:paraId="5878DE71" w14:textId="77777777" w:rsidTr="00E77B5E">
        <w:trPr>
          <w:trHeight w:val="183"/>
        </w:trPr>
        <w:tc>
          <w:tcPr>
            <w:tcW w:w="719" w:type="dxa"/>
          </w:tcPr>
          <w:p w14:paraId="032BA226" w14:textId="77777777" w:rsidR="00E77B5E" w:rsidRPr="00AE68A8" w:rsidRDefault="00E77B5E" w:rsidP="00AE68A8">
            <w:pPr>
              <w:pStyle w:val="NoSpacing"/>
            </w:pPr>
          </w:p>
        </w:tc>
        <w:tc>
          <w:tcPr>
            <w:tcW w:w="2940" w:type="dxa"/>
            <w:gridSpan w:val="2"/>
            <w:vAlign w:val="center"/>
          </w:tcPr>
          <w:p w14:paraId="3BF832C5" w14:textId="77777777" w:rsidR="00E77B5E" w:rsidRPr="00AE68A8" w:rsidRDefault="00E77B5E" w:rsidP="00AE68A8">
            <w:pPr>
              <w:pStyle w:val="NoSpacing"/>
            </w:pPr>
          </w:p>
        </w:tc>
        <w:tc>
          <w:tcPr>
            <w:tcW w:w="423" w:type="dxa"/>
            <w:vMerge/>
          </w:tcPr>
          <w:p w14:paraId="3BC0746E" w14:textId="77777777" w:rsidR="00E77B5E" w:rsidRPr="00AE68A8" w:rsidRDefault="00E77B5E" w:rsidP="00AE68A8"/>
        </w:tc>
        <w:tc>
          <w:tcPr>
            <w:tcW w:w="6601" w:type="dxa"/>
            <w:gridSpan w:val="2"/>
            <w:vMerge/>
          </w:tcPr>
          <w:p w14:paraId="613F67AA" w14:textId="77777777" w:rsidR="00E77B5E" w:rsidRPr="00AE68A8" w:rsidRDefault="00E77B5E" w:rsidP="00AE68A8"/>
        </w:tc>
      </w:tr>
      <w:tr w:rsidR="00E77B5E" w:rsidRPr="00AE68A8" w14:paraId="3169F6D5" w14:textId="77777777" w:rsidTr="00E77B5E">
        <w:trPr>
          <w:trHeight w:val="624"/>
        </w:trPr>
        <w:tc>
          <w:tcPr>
            <w:tcW w:w="719" w:type="dxa"/>
          </w:tcPr>
          <w:p w14:paraId="2FFA6E4B" w14:textId="77777777" w:rsidR="00E77B5E" w:rsidRPr="00AE68A8" w:rsidRDefault="00E77B5E" w:rsidP="00CC1E8B">
            <w:pPr>
              <w:pStyle w:val="Contact"/>
              <w:rPr>
                <w:noProof/>
              </w:rPr>
            </w:pPr>
          </w:p>
        </w:tc>
        <w:tc>
          <w:tcPr>
            <w:tcW w:w="630" w:type="dxa"/>
            <w:tcMar>
              <w:left w:w="0" w:type="dxa"/>
              <w:right w:w="0" w:type="dxa"/>
            </w:tcMar>
            <w:vAlign w:val="center"/>
          </w:tcPr>
          <w:p w14:paraId="3565F389" w14:textId="77777777" w:rsidR="00E77B5E" w:rsidRPr="00AE68A8" w:rsidRDefault="00E77B5E" w:rsidP="00CC1E8B">
            <w:pPr>
              <w:pStyle w:val="Contact"/>
            </w:pPr>
            <w:r w:rsidRPr="00AE68A8">
              <w:rPr>
                <w:noProof/>
              </w:rPr>
              <mc:AlternateContent>
                <mc:Choice Requires="wpg">
                  <w:drawing>
                    <wp:inline distT="0" distB="0" distL="0" distR="0" wp14:anchorId="3B097E40" wp14:editId="763D415A">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0965FE6"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AEWWDQAAJY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310" w:type="dxa"/>
            <w:vAlign w:val="center"/>
          </w:tcPr>
          <w:p w14:paraId="233CA2C4" w14:textId="530891B7" w:rsidR="00E77B5E" w:rsidRPr="00AE68A8" w:rsidRDefault="000D2C57" w:rsidP="00AE68A8">
            <w:pPr>
              <w:pStyle w:val="Information"/>
            </w:pPr>
            <w:r>
              <w:t>Business Owner</w:t>
            </w:r>
          </w:p>
        </w:tc>
        <w:tc>
          <w:tcPr>
            <w:tcW w:w="423" w:type="dxa"/>
            <w:vMerge/>
          </w:tcPr>
          <w:p w14:paraId="683D046E" w14:textId="77777777" w:rsidR="00E77B5E" w:rsidRPr="00AE68A8" w:rsidRDefault="00E77B5E" w:rsidP="00AE68A8"/>
        </w:tc>
        <w:tc>
          <w:tcPr>
            <w:tcW w:w="6601" w:type="dxa"/>
            <w:gridSpan w:val="2"/>
            <w:vMerge/>
          </w:tcPr>
          <w:p w14:paraId="07DFD7E4" w14:textId="77777777" w:rsidR="00E77B5E" w:rsidRPr="00AE68A8" w:rsidRDefault="00E77B5E" w:rsidP="00AE68A8"/>
        </w:tc>
      </w:tr>
      <w:tr w:rsidR="00E77B5E" w:rsidRPr="00AE68A8" w14:paraId="5B626A4D" w14:textId="77777777" w:rsidTr="00E77B5E">
        <w:trPr>
          <w:trHeight w:val="183"/>
        </w:trPr>
        <w:tc>
          <w:tcPr>
            <w:tcW w:w="719" w:type="dxa"/>
          </w:tcPr>
          <w:p w14:paraId="492F1B46" w14:textId="77777777" w:rsidR="00E77B5E" w:rsidRPr="00AE68A8" w:rsidRDefault="00E77B5E" w:rsidP="00AE68A8">
            <w:pPr>
              <w:pStyle w:val="NoSpacing"/>
            </w:pPr>
          </w:p>
        </w:tc>
        <w:tc>
          <w:tcPr>
            <w:tcW w:w="2940" w:type="dxa"/>
            <w:gridSpan w:val="2"/>
            <w:vAlign w:val="center"/>
          </w:tcPr>
          <w:p w14:paraId="2F363ABA" w14:textId="77777777" w:rsidR="00E77B5E" w:rsidRPr="00AE68A8" w:rsidRDefault="00E77B5E" w:rsidP="00AE68A8">
            <w:pPr>
              <w:pStyle w:val="NoSpacing"/>
            </w:pPr>
          </w:p>
        </w:tc>
        <w:tc>
          <w:tcPr>
            <w:tcW w:w="423" w:type="dxa"/>
            <w:vMerge/>
          </w:tcPr>
          <w:p w14:paraId="4E77B36F" w14:textId="77777777" w:rsidR="00E77B5E" w:rsidRPr="00AE68A8" w:rsidRDefault="00E77B5E" w:rsidP="00AE68A8"/>
        </w:tc>
        <w:tc>
          <w:tcPr>
            <w:tcW w:w="6601" w:type="dxa"/>
            <w:gridSpan w:val="2"/>
            <w:vMerge/>
          </w:tcPr>
          <w:p w14:paraId="612B7633" w14:textId="77777777" w:rsidR="00E77B5E" w:rsidRPr="00AE68A8" w:rsidRDefault="00E77B5E" w:rsidP="00AE68A8"/>
        </w:tc>
      </w:tr>
      <w:tr w:rsidR="00E77B5E" w:rsidRPr="00AE68A8" w14:paraId="55640A27" w14:textId="77777777" w:rsidTr="00E77B5E">
        <w:trPr>
          <w:trHeight w:val="633"/>
        </w:trPr>
        <w:tc>
          <w:tcPr>
            <w:tcW w:w="719" w:type="dxa"/>
          </w:tcPr>
          <w:p w14:paraId="6994FBC3" w14:textId="77777777" w:rsidR="00E77B5E" w:rsidRPr="00AE68A8" w:rsidRDefault="00E77B5E" w:rsidP="00CC1E8B">
            <w:pPr>
              <w:pStyle w:val="Contact"/>
              <w:rPr>
                <w:noProof/>
              </w:rPr>
            </w:pPr>
          </w:p>
        </w:tc>
        <w:tc>
          <w:tcPr>
            <w:tcW w:w="630" w:type="dxa"/>
            <w:tcMar>
              <w:left w:w="0" w:type="dxa"/>
              <w:right w:w="0" w:type="dxa"/>
            </w:tcMar>
            <w:vAlign w:val="center"/>
          </w:tcPr>
          <w:p w14:paraId="138B6858" w14:textId="77777777" w:rsidR="00E77B5E" w:rsidRPr="00AE68A8" w:rsidRDefault="00E77B5E" w:rsidP="00CC1E8B">
            <w:pPr>
              <w:pStyle w:val="Contact"/>
            </w:pPr>
            <w:r w:rsidRPr="00AE68A8">
              <w:rPr>
                <w:noProof/>
              </w:rPr>
              <mc:AlternateContent>
                <mc:Choice Requires="wpg">
                  <w:drawing>
                    <wp:inline distT="0" distB="0" distL="0" distR="0" wp14:anchorId="27010D50" wp14:editId="6E687407">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052F5CDF"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GG78jIAAOz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 icon"/>
                      </v:shape>
                      <w10:anchorlock/>
                    </v:group>
                  </w:pict>
                </mc:Fallback>
              </mc:AlternateContent>
            </w:r>
          </w:p>
        </w:tc>
        <w:tc>
          <w:tcPr>
            <w:tcW w:w="2310" w:type="dxa"/>
            <w:vAlign w:val="center"/>
          </w:tcPr>
          <w:p w14:paraId="662EBF26" w14:textId="2C495C1B" w:rsidR="00E77B5E" w:rsidRPr="00AE68A8" w:rsidRDefault="000D2C57" w:rsidP="00AE68A8">
            <w:pPr>
              <w:pStyle w:val="Information"/>
            </w:pPr>
            <w:r>
              <w:t>Former High Road School of Hartford High School student</w:t>
            </w:r>
          </w:p>
        </w:tc>
        <w:tc>
          <w:tcPr>
            <w:tcW w:w="423" w:type="dxa"/>
            <w:vMerge/>
          </w:tcPr>
          <w:p w14:paraId="2A680413" w14:textId="77777777" w:rsidR="00E77B5E" w:rsidRPr="00AE68A8" w:rsidRDefault="00E77B5E" w:rsidP="00AE68A8"/>
        </w:tc>
        <w:tc>
          <w:tcPr>
            <w:tcW w:w="6601" w:type="dxa"/>
            <w:gridSpan w:val="2"/>
            <w:vMerge/>
          </w:tcPr>
          <w:p w14:paraId="73711CA0" w14:textId="77777777" w:rsidR="00E77B5E" w:rsidRPr="00AE68A8" w:rsidRDefault="00E77B5E" w:rsidP="00AE68A8"/>
        </w:tc>
      </w:tr>
      <w:tr w:rsidR="00E77B5E" w:rsidRPr="00AE68A8" w14:paraId="654C8719" w14:textId="77777777" w:rsidTr="00E77B5E">
        <w:trPr>
          <w:trHeight w:val="174"/>
        </w:trPr>
        <w:tc>
          <w:tcPr>
            <w:tcW w:w="719" w:type="dxa"/>
          </w:tcPr>
          <w:p w14:paraId="79E666E3" w14:textId="77777777" w:rsidR="00E77B5E" w:rsidRPr="00AE68A8" w:rsidRDefault="00E77B5E" w:rsidP="00AE68A8">
            <w:pPr>
              <w:pStyle w:val="NoSpacing"/>
            </w:pPr>
          </w:p>
        </w:tc>
        <w:tc>
          <w:tcPr>
            <w:tcW w:w="2940" w:type="dxa"/>
            <w:gridSpan w:val="2"/>
            <w:vAlign w:val="center"/>
          </w:tcPr>
          <w:p w14:paraId="170601D0" w14:textId="77777777" w:rsidR="00E77B5E" w:rsidRPr="00AE68A8" w:rsidRDefault="00E77B5E" w:rsidP="00AE68A8">
            <w:pPr>
              <w:pStyle w:val="NoSpacing"/>
            </w:pPr>
          </w:p>
        </w:tc>
        <w:tc>
          <w:tcPr>
            <w:tcW w:w="423" w:type="dxa"/>
            <w:vMerge/>
          </w:tcPr>
          <w:p w14:paraId="5C80390A" w14:textId="77777777" w:rsidR="00E77B5E" w:rsidRPr="00AE68A8" w:rsidRDefault="00E77B5E" w:rsidP="00AE68A8"/>
        </w:tc>
        <w:tc>
          <w:tcPr>
            <w:tcW w:w="6601" w:type="dxa"/>
            <w:gridSpan w:val="2"/>
            <w:vMerge/>
          </w:tcPr>
          <w:p w14:paraId="3E19227A" w14:textId="77777777" w:rsidR="00E77B5E" w:rsidRPr="00AE68A8" w:rsidRDefault="00E77B5E" w:rsidP="00AE68A8"/>
        </w:tc>
      </w:tr>
      <w:tr w:rsidR="00E77B5E" w:rsidRPr="00AE68A8" w14:paraId="144F0ECE" w14:textId="77777777" w:rsidTr="00E77B5E">
        <w:trPr>
          <w:trHeight w:val="633"/>
        </w:trPr>
        <w:tc>
          <w:tcPr>
            <w:tcW w:w="719" w:type="dxa"/>
          </w:tcPr>
          <w:p w14:paraId="43E7AFAF" w14:textId="77777777" w:rsidR="00E77B5E" w:rsidRPr="00AE68A8" w:rsidRDefault="00E77B5E" w:rsidP="00CC1E8B">
            <w:pPr>
              <w:pStyle w:val="Contact"/>
              <w:rPr>
                <w:noProof/>
              </w:rPr>
            </w:pPr>
          </w:p>
        </w:tc>
        <w:tc>
          <w:tcPr>
            <w:tcW w:w="630" w:type="dxa"/>
            <w:tcMar>
              <w:left w:w="0" w:type="dxa"/>
              <w:right w:w="0" w:type="dxa"/>
            </w:tcMar>
            <w:vAlign w:val="center"/>
          </w:tcPr>
          <w:p w14:paraId="2A4BB21B" w14:textId="77777777" w:rsidR="00E77B5E" w:rsidRPr="00AE68A8" w:rsidRDefault="00E77B5E" w:rsidP="00CC1E8B">
            <w:pPr>
              <w:pStyle w:val="Contact"/>
            </w:pPr>
            <w:r w:rsidRPr="00AE68A8">
              <w:rPr>
                <w:noProof/>
              </w:rPr>
              <mc:AlternateContent>
                <mc:Choice Requires="wpg">
                  <w:drawing>
                    <wp:inline distT="0" distB="0" distL="0" distR="0" wp14:anchorId="383812B3" wp14:editId="5A323511">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2C990CC"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pSS9jIAAO7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anchorlock/>
                    </v:group>
                  </w:pict>
                </mc:Fallback>
              </mc:AlternateContent>
            </w:r>
          </w:p>
        </w:tc>
        <w:tc>
          <w:tcPr>
            <w:tcW w:w="2310" w:type="dxa"/>
            <w:vAlign w:val="center"/>
          </w:tcPr>
          <w:p w14:paraId="34FC6E01" w14:textId="4F3AB4FF" w:rsidR="00E77B5E" w:rsidRPr="00AE68A8" w:rsidRDefault="000D2C57" w:rsidP="00AE68A8">
            <w:pPr>
              <w:pStyle w:val="Information"/>
            </w:pPr>
            <w:r>
              <w:t>“Always put your best foot forward”</w:t>
            </w:r>
          </w:p>
        </w:tc>
        <w:tc>
          <w:tcPr>
            <w:tcW w:w="423" w:type="dxa"/>
            <w:vMerge/>
          </w:tcPr>
          <w:p w14:paraId="5314FF0B" w14:textId="77777777" w:rsidR="00E77B5E" w:rsidRPr="00AE68A8" w:rsidRDefault="00E77B5E" w:rsidP="00AE68A8"/>
        </w:tc>
        <w:tc>
          <w:tcPr>
            <w:tcW w:w="6601" w:type="dxa"/>
            <w:gridSpan w:val="2"/>
            <w:vMerge/>
          </w:tcPr>
          <w:p w14:paraId="67892B4D" w14:textId="77777777" w:rsidR="00E77B5E" w:rsidRPr="00AE68A8" w:rsidRDefault="00E77B5E" w:rsidP="00AE68A8"/>
        </w:tc>
      </w:tr>
      <w:tr w:rsidR="00E77B5E" w:rsidRPr="00AE68A8" w14:paraId="29DC2099" w14:textId="77777777" w:rsidTr="00E77B5E">
        <w:trPr>
          <w:trHeight w:val="2448"/>
        </w:trPr>
        <w:tc>
          <w:tcPr>
            <w:tcW w:w="719" w:type="dxa"/>
          </w:tcPr>
          <w:p w14:paraId="37F7A28B" w14:textId="77777777" w:rsidR="00E77B5E" w:rsidRPr="00AE68A8" w:rsidRDefault="00E77B5E" w:rsidP="00AE68A8"/>
        </w:tc>
        <w:tc>
          <w:tcPr>
            <w:tcW w:w="2940" w:type="dxa"/>
            <w:gridSpan w:val="2"/>
          </w:tcPr>
          <w:p w14:paraId="322380B2" w14:textId="45FB01AC" w:rsidR="00E77B5E" w:rsidRPr="00AE68A8" w:rsidRDefault="00E00EB8" w:rsidP="00AE68A8">
            <w:r>
              <w:rPr>
                <w:noProof/>
              </w:rPr>
              <w:drawing>
                <wp:inline distT="0" distB="0" distL="0" distR="0" wp14:anchorId="497BF30F" wp14:editId="42CF989B">
                  <wp:extent cx="1550051" cy="2066925"/>
                  <wp:effectExtent l="0" t="0" r="0" b="0"/>
                  <wp:docPr id="7" name="Picture 7"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380.JPG"/>
                          <pic:cNvPicPr/>
                        </pic:nvPicPr>
                        <pic:blipFill>
                          <a:blip r:embed="rId20"/>
                          <a:stretch>
                            <a:fillRect/>
                          </a:stretch>
                        </pic:blipFill>
                        <pic:spPr>
                          <a:xfrm>
                            <a:off x="0" y="0"/>
                            <a:ext cx="1553034" cy="2070903"/>
                          </a:xfrm>
                          <a:prstGeom prst="rect">
                            <a:avLst/>
                          </a:prstGeom>
                        </pic:spPr>
                      </pic:pic>
                    </a:graphicData>
                  </a:graphic>
                </wp:inline>
              </w:drawing>
            </w:r>
          </w:p>
        </w:tc>
        <w:tc>
          <w:tcPr>
            <w:tcW w:w="423" w:type="dxa"/>
          </w:tcPr>
          <w:p w14:paraId="170CEA1C" w14:textId="77777777" w:rsidR="00E77B5E" w:rsidRPr="00AE68A8" w:rsidRDefault="00E77B5E" w:rsidP="00AE68A8"/>
        </w:tc>
        <w:tc>
          <w:tcPr>
            <w:tcW w:w="6601" w:type="dxa"/>
            <w:gridSpan w:val="2"/>
            <w:vMerge/>
          </w:tcPr>
          <w:p w14:paraId="657DE58C" w14:textId="77777777" w:rsidR="00E77B5E" w:rsidRPr="00AE68A8" w:rsidRDefault="00E77B5E" w:rsidP="00AE68A8"/>
        </w:tc>
      </w:tr>
    </w:tbl>
    <w:p w14:paraId="7CDB6745" w14:textId="77777777" w:rsidR="007F5B63" w:rsidRPr="00CE1E3D" w:rsidRDefault="007F5B63" w:rsidP="009B591F"/>
    <w:sectPr w:rsidR="007F5B63" w:rsidRPr="00CE1E3D" w:rsidSect="00E77B5E">
      <w:headerReference w:type="default" r:id="rId21"/>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50A9E" w14:textId="77777777" w:rsidR="003C2906" w:rsidRDefault="003C2906" w:rsidP="00590471">
      <w:r>
        <w:separator/>
      </w:r>
    </w:p>
  </w:endnote>
  <w:endnote w:type="continuationSeparator" w:id="0">
    <w:p w14:paraId="210AAC2A" w14:textId="77777777" w:rsidR="003C2906" w:rsidRDefault="003C2906"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D0CA5" w14:textId="77777777" w:rsidR="003C2906" w:rsidRDefault="003C2906" w:rsidP="00590471">
      <w:r>
        <w:separator/>
      </w:r>
    </w:p>
  </w:footnote>
  <w:footnote w:type="continuationSeparator" w:id="0">
    <w:p w14:paraId="601D3180" w14:textId="77777777" w:rsidR="003C2906" w:rsidRDefault="003C2906"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E6412"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2516D3B9" wp14:editId="77C51AF3">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2B5ED48C" id="Group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C57"/>
    <w:rsid w:val="00001035"/>
    <w:rsid w:val="00055B72"/>
    <w:rsid w:val="00060042"/>
    <w:rsid w:val="0008685D"/>
    <w:rsid w:val="000D2C57"/>
    <w:rsid w:val="00112FD7"/>
    <w:rsid w:val="001253DD"/>
    <w:rsid w:val="00150ABD"/>
    <w:rsid w:val="00222466"/>
    <w:rsid w:val="00236632"/>
    <w:rsid w:val="0029260E"/>
    <w:rsid w:val="002B4549"/>
    <w:rsid w:val="00310F17"/>
    <w:rsid w:val="003326CB"/>
    <w:rsid w:val="00376291"/>
    <w:rsid w:val="003763B9"/>
    <w:rsid w:val="00380FD1"/>
    <w:rsid w:val="00383D02"/>
    <w:rsid w:val="00384CE1"/>
    <w:rsid w:val="003C2906"/>
    <w:rsid w:val="003D7900"/>
    <w:rsid w:val="004E158A"/>
    <w:rsid w:val="005471D7"/>
    <w:rsid w:val="00565C77"/>
    <w:rsid w:val="0056708E"/>
    <w:rsid w:val="005801E5"/>
    <w:rsid w:val="00590471"/>
    <w:rsid w:val="005D01FA"/>
    <w:rsid w:val="005D45DC"/>
    <w:rsid w:val="006716D8"/>
    <w:rsid w:val="006920F0"/>
    <w:rsid w:val="006C020C"/>
    <w:rsid w:val="006D79A8"/>
    <w:rsid w:val="007575B6"/>
    <w:rsid w:val="007F059F"/>
    <w:rsid w:val="007F5B63"/>
    <w:rsid w:val="00803A0A"/>
    <w:rsid w:val="00807D90"/>
    <w:rsid w:val="00846CB9"/>
    <w:rsid w:val="008A1E6E"/>
    <w:rsid w:val="008B108C"/>
    <w:rsid w:val="008C2CFC"/>
    <w:rsid w:val="009475DC"/>
    <w:rsid w:val="00967B93"/>
    <w:rsid w:val="00995F3B"/>
    <w:rsid w:val="009B591F"/>
    <w:rsid w:val="00A31B16"/>
    <w:rsid w:val="00AE68A8"/>
    <w:rsid w:val="00B6466C"/>
    <w:rsid w:val="00B76CDA"/>
    <w:rsid w:val="00C14078"/>
    <w:rsid w:val="00C83A18"/>
    <w:rsid w:val="00CC1E8B"/>
    <w:rsid w:val="00CD2321"/>
    <w:rsid w:val="00CE1E3D"/>
    <w:rsid w:val="00D053FA"/>
    <w:rsid w:val="00D26515"/>
    <w:rsid w:val="00E00EB8"/>
    <w:rsid w:val="00E26AED"/>
    <w:rsid w:val="00E73AB8"/>
    <w:rsid w:val="00E77B5E"/>
    <w:rsid w:val="00E90A60"/>
    <w:rsid w:val="00ED47F7"/>
    <w:rsid w:val="00EE7E09"/>
    <w:rsid w:val="00F0223C"/>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415C2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Blue%20spheres%20cover%20letter.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AC52FE1D-5356-45A1-8362-9747592AD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1</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2020-04-27T17:53:00Z</dcterms:created>
  <dcterms:modified xsi:type="dcterms:W3CDTF">2020-04-27T17:53:00Z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